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A3A" w:rsidRDefault="000C3A3A" w:rsidP="000C3A3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SOLICITUD DE ATENCIÓN TELEFÓNICA DE CARÁCTER TÉCNICO Y ADMINISTRATIVO DE ATEN</w:t>
      </w: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CIÓN AL CIUDADANO</w:t>
      </w:r>
    </w:p>
    <w:p w:rsidR="000C3A3A" w:rsidRPr="002233EE" w:rsidRDefault="000C3A3A" w:rsidP="000C3A3A">
      <w:pPr>
        <w:pStyle w:val="Prrafodelista"/>
        <w:numPr>
          <w:ilvl w:val="0"/>
          <w:numId w:val="1"/>
        </w:numPr>
        <w:ind w:left="0" w:firstLine="0"/>
        <w:rPr>
          <w:rFonts w:ascii="Arial" w:hAnsi="Arial" w:cs="Arial"/>
          <w:b/>
          <w:sz w:val="20"/>
          <w:szCs w:val="20"/>
        </w:rPr>
      </w:pPr>
      <w:r w:rsidRPr="002233EE">
        <w:rPr>
          <w:rFonts w:ascii="Arial" w:hAnsi="Arial" w:cs="Arial"/>
          <w:b/>
          <w:sz w:val="20"/>
          <w:szCs w:val="20"/>
        </w:rPr>
        <w:t>DATOS DEL SOLICITANTE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W w:w="988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62"/>
        <w:gridCol w:w="430"/>
        <w:gridCol w:w="2211"/>
        <w:gridCol w:w="1227"/>
        <w:gridCol w:w="1577"/>
        <w:gridCol w:w="2578"/>
      </w:tblGrid>
      <w:tr w:rsidR="000C3A3A" w:rsidRPr="002233EE" w:rsidTr="004A3FBB">
        <w:trPr>
          <w:trHeight w:val="217"/>
        </w:trPr>
        <w:tc>
          <w:tcPr>
            <w:tcW w:w="7307" w:type="dxa"/>
            <w:gridSpan w:val="5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Nombre y Apellidos del Solicitante</w:t>
            </w:r>
          </w:p>
        </w:tc>
        <w:tc>
          <w:tcPr>
            <w:tcW w:w="2578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DNI</w:t>
            </w:r>
          </w:p>
        </w:tc>
      </w:tr>
      <w:tr w:rsidR="000C3A3A" w:rsidRPr="002233EE" w:rsidTr="004A3FBB">
        <w:trPr>
          <w:trHeight w:val="514"/>
        </w:trPr>
        <w:tc>
          <w:tcPr>
            <w:tcW w:w="7307" w:type="dxa"/>
            <w:gridSpan w:val="5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8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3A3A" w:rsidRPr="002233EE" w:rsidTr="004A3FBB">
        <w:trPr>
          <w:trHeight w:val="217"/>
        </w:trPr>
        <w:tc>
          <w:tcPr>
            <w:tcW w:w="4503" w:type="dxa"/>
            <w:gridSpan w:val="3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Domicilio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2233EE">
              <w:rPr>
                <w:rFonts w:ascii="Arial" w:hAnsi="Arial" w:cs="Arial"/>
                <w:sz w:val="20"/>
                <w:szCs w:val="20"/>
              </w:rPr>
              <w:t>calle, número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2233EE">
              <w:rPr>
                <w:rFonts w:ascii="Arial" w:hAnsi="Arial" w:cs="Arial"/>
                <w:sz w:val="20"/>
                <w:szCs w:val="20"/>
              </w:rPr>
              <w:t xml:space="preserve"> piso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2233EE">
              <w:rPr>
                <w:rFonts w:ascii="Arial" w:hAnsi="Arial" w:cs="Arial"/>
                <w:sz w:val="20"/>
                <w:szCs w:val="20"/>
              </w:rPr>
              <w:t xml:space="preserve"> puerta</w:t>
            </w:r>
            <w:r>
              <w:rPr>
                <w:rFonts w:ascii="Arial" w:hAnsi="Arial" w:cs="Arial"/>
                <w:sz w:val="20"/>
                <w:szCs w:val="20"/>
              </w:rPr>
              <w:t>, etc.):</w:t>
            </w:r>
          </w:p>
        </w:tc>
        <w:tc>
          <w:tcPr>
            <w:tcW w:w="1227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C. P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576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Localidad</w:t>
            </w:r>
          </w:p>
        </w:tc>
        <w:tc>
          <w:tcPr>
            <w:tcW w:w="2578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Provincia</w:t>
            </w:r>
          </w:p>
        </w:tc>
      </w:tr>
      <w:tr w:rsidR="000C3A3A" w:rsidRPr="002233EE" w:rsidTr="004A3FBB">
        <w:trPr>
          <w:trHeight w:val="449"/>
        </w:trPr>
        <w:tc>
          <w:tcPr>
            <w:tcW w:w="4503" w:type="dxa"/>
            <w:gridSpan w:val="3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7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8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3A3A" w:rsidRPr="002233EE" w:rsidTr="004A3FBB">
        <w:trPr>
          <w:trHeight w:val="217"/>
        </w:trPr>
        <w:tc>
          <w:tcPr>
            <w:tcW w:w="1862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Correo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233EE">
              <w:rPr>
                <w:rFonts w:ascii="Arial" w:hAnsi="Arial" w:cs="Arial"/>
                <w:sz w:val="20"/>
                <w:szCs w:val="20"/>
              </w:rPr>
              <w:t>electrónico:</w:t>
            </w:r>
          </w:p>
        </w:tc>
        <w:tc>
          <w:tcPr>
            <w:tcW w:w="8023" w:type="dxa"/>
            <w:gridSpan w:val="5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3A3A" w:rsidRPr="002233EE" w:rsidTr="004A3FBB">
        <w:trPr>
          <w:trHeight w:val="217"/>
        </w:trPr>
        <w:tc>
          <w:tcPr>
            <w:tcW w:w="1862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t>Teléfono/T. Móvil:</w:t>
            </w:r>
          </w:p>
        </w:tc>
        <w:tc>
          <w:tcPr>
            <w:tcW w:w="8023" w:type="dxa"/>
            <w:gridSpan w:val="5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3A3A" w:rsidRPr="002233EE" w:rsidTr="004A3FBB">
        <w:trPr>
          <w:trHeight w:val="70"/>
        </w:trPr>
        <w:tc>
          <w:tcPr>
            <w:tcW w:w="2292" w:type="dxa"/>
            <w:gridSpan w:val="2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93" w:type="dxa"/>
            <w:gridSpan w:val="4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C3A3A" w:rsidRPr="002233EE" w:rsidRDefault="000C3A3A" w:rsidP="000C3A3A">
      <w:pPr>
        <w:rPr>
          <w:rFonts w:ascii="Arial" w:hAnsi="Arial" w:cs="Arial"/>
          <w:sz w:val="20"/>
          <w:szCs w:val="20"/>
        </w:rPr>
      </w:pPr>
    </w:p>
    <w:p w:rsidR="000C3A3A" w:rsidRPr="002233EE" w:rsidRDefault="000C3A3A" w:rsidP="000C3A3A">
      <w:pPr>
        <w:pStyle w:val="Prrafodelista"/>
        <w:numPr>
          <w:ilvl w:val="0"/>
          <w:numId w:val="1"/>
        </w:numPr>
        <w:ind w:left="0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OBJETO DE LA ATENCIÓN TELEFÓNICA</w:t>
      </w:r>
      <w:r w:rsidRPr="002233EE">
        <w:rPr>
          <w:rFonts w:ascii="Arial" w:hAnsi="Arial" w:cs="Arial"/>
          <w:b/>
          <w:sz w:val="20"/>
          <w:szCs w:val="20"/>
        </w:rPr>
        <w:t xml:space="preserve"> (marcar lo que proceda)</w:t>
      </w:r>
    </w:p>
    <w:tbl>
      <w:tblPr>
        <w:tblW w:w="978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1"/>
      </w:tblGrid>
      <w:tr w:rsidR="000C3A3A" w:rsidRPr="002233EE" w:rsidTr="007D3183">
        <w:tc>
          <w:tcPr>
            <w:tcW w:w="9781" w:type="dxa"/>
          </w:tcPr>
          <w:p w:rsidR="000C3A3A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33EE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2976C6">
              <w:rPr>
                <w:rFonts w:ascii="Arial" w:hAnsi="Arial" w:cs="Arial"/>
                <w:b/>
                <w:sz w:val="20"/>
                <w:szCs w:val="20"/>
              </w:rPr>
            </w:r>
            <w:r w:rsidR="002976C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2233EE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2233E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Pr="002233EE">
              <w:rPr>
                <w:rFonts w:ascii="Arial" w:hAnsi="Arial" w:cs="Arial"/>
                <w:sz w:val="20"/>
                <w:szCs w:val="20"/>
              </w:rPr>
              <w:t xml:space="preserve">Consulta </w:t>
            </w:r>
            <w:r>
              <w:rPr>
                <w:rFonts w:ascii="Arial" w:hAnsi="Arial" w:cs="Arial"/>
                <w:sz w:val="20"/>
                <w:szCs w:val="20"/>
              </w:rPr>
              <w:t>técnico/administrativa de expedientes en fase de tramitación o finalizados. Indicar número de expediente:</w:t>
            </w:r>
          </w:p>
          <w:p w:rsidR="004A3FBB" w:rsidRPr="002233EE" w:rsidRDefault="004A3FBB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3A3A" w:rsidRPr="002233EE" w:rsidTr="007D3183">
        <w:tc>
          <w:tcPr>
            <w:tcW w:w="9781" w:type="dxa"/>
          </w:tcPr>
          <w:p w:rsidR="000C3A3A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33E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976C6">
              <w:rPr>
                <w:rFonts w:ascii="Arial" w:hAnsi="Arial" w:cs="Arial"/>
                <w:sz w:val="20"/>
                <w:szCs w:val="20"/>
              </w:rPr>
            </w:r>
            <w:r w:rsidR="002976C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233EE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2233EE">
              <w:rPr>
                <w:rFonts w:ascii="Arial" w:hAnsi="Arial" w:cs="Arial"/>
                <w:sz w:val="20"/>
                <w:szCs w:val="20"/>
              </w:rPr>
              <w:t xml:space="preserve"> Consulta </w:t>
            </w:r>
            <w:r>
              <w:rPr>
                <w:rFonts w:ascii="Arial" w:hAnsi="Arial" w:cs="Arial"/>
                <w:sz w:val="20"/>
                <w:szCs w:val="20"/>
              </w:rPr>
              <w:t>de carácter técnico/administrativo (indicar tipo de consulta y servicio al que se dirige):</w:t>
            </w:r>
          </w:p>
          <w:p w:rsidR="004A3FBB" w:rsidRPr="002233EE" w:rsidRDefault="004A3FBB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3A3A" w:rsidRPr="002233EE" w:rsidTr="007D3183">
        <w:tc>
          <w:tcPr>
            <w:tcW w:w="9781" w:type="dxa"/>
          </w:tcPr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  <w:r w:rsidRPr="002233E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33E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976C6">
              <w:rPr>
                <w:rFonts w:ascii="Arial" w:hAnsi="Arial" w:cs="Arial"/>
                <w:sz w:val="20"/>
                <w:szCs w:val="20"/>
              </w:rPr>
            </w:r>
            <w:r w:rsidR="002976C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233EE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2233EE">
              <w:rPr>
                <w:rFonts w:ascii="Arial" w:hAnsi="Arial" w:cs="Arial"/>
                <w:sz w:val="20"/>
                <w:szCs w:val="20"/>
              </w:rPr>
              <w:t xml:space="preserve"> otros (indicar asunto a tratar):</w:t>
            </w:r>
          </w:p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0C3A3A" w:rsidRPr="002233EE" w:rsidRDefault="000C3A3A" w:rsidP="007D3183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C3A3A" w:rsidRPr="006058DA" w:rsidRDefault="000C3A3A" w:rsidP="000C3A3A">
      <w:pPr>
        <w:rPr>
          <w:rFonts w:ascii="Arial" w:hAnsi="Arial" w:cs="Arial"/>
          <w:b/>
          <w:sz w:val="20"/>
          <w:szCs w:val="20"/>
        </w:rPr>
      </w:pPr>
    </w:p>
    <w:p w:rsidR="006058DA" w:rsidRPr="006058DA" w:rsidRDefault="006058DA" w:rsidP="006058DA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6058DA">
        <w:rPr>
          <w:b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-308610</wp:posOffset>
                </wp:positionH>
                <wp:positionV relativeFrom="paragraph">
                  <wp:posOffset>264794</wp:posOffset>
                </wp:positionV>
                <wp:extent cx="6200775" cy="2505075"/>
                <wp:effectExtent l="0" t="0" r="2857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0775" cy="2505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058DA" w:rsidRPr="004A3FBB" w:rsidRDefault="006058DA" w:rsidP="006058DA">
                            <w:pPr>
                              <w:pStyle w:val="Prrafodelista"/>
                              <w:jc w:val="both"/>
                              <w:rPr>
                                <w:lang w:val="es-ES_tradnl"/>
                              </w:rPr>
                            </w:pPr>
                            <w:r w:rsidRPr="004A3FBB">
                              <w:rPr>
                                <w:lang w:val="es-ES_tradnl"/>
                              </w:rPr>
                              <w:t>Una vez recibida la solicitud TELEFÓNICA se procederá a comunicar con el solicitante, en el plazo máximo de una semana, a través del correo electrónico o mediante mensaje al teléfono comunicado.</w:t>
                            </w:r>
                          </w:p>
                          <w:p w:rsidR="006058DA" w:rsidRDefault="006058DA" w:rsidP="006058DA">
                            <w:pPr>
                              <w:ind w:left="708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Una vez realizada la comunicación telefónica, en el supuesto que el ciudadano necesite atención presencial, se le indicará día y hora para que se persone en ésta Dirección General.</w:t>
                            </w:r>
                          </w:p>
                          <w:p w:rsidR="004A4183" w:rsidRPr="002233EE" w:rsidRDefault="004A4183" w:rsidP="006058DA">
                            <w:pPr>
                              <w:ind w:left="708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4A4183" w:rsidRPr="004A4183" w:rsidRDefault="00A60EC5" w:rsidP="004A4183">
                            <w:pPr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</w:pPr>
                            <w:r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  <w:t>La atención</w:t>
                            </w:r>
                            <w:r w:rsidR="004A4183" w:rsidRPr="004A4183"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  <w:t xml:space="preserve"> telefónica tienen carácter meramente informativo y su contenido carece de valor jurídico. El funcionario/a que le atienda valorará la información que se le pueda</w:t>
                            </w:r>
                            <w:r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  <w:t xml:space="preserve"> facilitar en ese momento ya que los datos pueden ser confidenciales y de uso exclusivo</w:t>
                            </w:r>
                            <w:r w:rsidR="004A4183" w:rsidRPr="004A4183"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  <w:t xml:space="preserve"> de la persona o entidad titular de</w:t>
                            </w:r>
                            <w:r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  <w:t xml:space="preserve"> la misma</w:t>
                            </w:r>
                            <w:r w:rsidR="004A4183" w:rsidRPr="004A4183">
                              <w:rPr>
                                <w:b/>
                                <w:i/>
                                <w:iCs/>
                                <w:color w:val="1F4E79"/>
                                <w:lang w:eastAsia="es-ES"/>
                              </w:rPr>
                              <w:t>.</w:t>
                            </w:r>
                          </w:p>
                          <w:p w:rsidR="006058DA" w:rsidRPr="004A3FBB" w:rsidRDefault="006058DA" w:rsidP="006058DA">
                            <w:pPr>
                              <w:pStyle w:val="Prrafodelista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6058DA" w:rsidRDefault="006058DA" w:rsidP="006058D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2" o:spid="_x0000_s1026" style="position:absolute;left:0;text-align:left;margin-left:-24.3pt;margin-top:20.85pt;width:488.25pt;height:19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" fillcolor="white [3201]" strokecolor="black [3200]" strokeweight="1pt">
                <v:textbox>
                  <w:txbxContent>
                    <w:p w:rsidR="006058DA" w:rsidRPr="004A3FBB" w:rsidRDefault="006058DA" w:rsidP="006058DA">
                      <w:pPr>
                        <w:pStyle w:val="Prrafodelista"/>
                        <w:jc w:val="both"/>
                        <w:rPr>
                          <w:lang w:val="es-ES_tradnl"/>
                        </w:rPr>
                      </w:pPr>
                      <w:r w:rsidRPr="004A3FBB">
                        <w:rPr>
                          <w:lang w:val="es-ES_tradnl"/>
                        </w:rPr>
                        <w:t>Una vez recibida la solicitud TELEFÓNICA se procederá a comunicar con el solicitante, en el plazo máximo de una semana, a través del correo electrónico o mediante mensaje al teléfono comunicado.</w:t>
                      </w:r>
                    </w:p>
                    <w:p w:rsidR="006058DA" w:rsidRDefault="006058DA" w:rsidP="006058DA">
                      <w:pPr>
                        <w:ind w:left="708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Una vez realizada la comunicación telefónica, en el supuesto que el ciudadano necesite atención presencial, se le indicará día y hora para que se persone en ésta Dirección General.</w:t>
                      </w:r>
                    </w:p>
                    <w:p w:rsidR="004A4183" w:rsidRPr="002233EE" w:rsidRDefault="004A4183" w:rsidP="006058DA">
                      <w:pPr>
                        <w:ind w:left="708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4A4183" w:rsidRPr="004A4183" w:rsidRDefault="00A60EC5" w:rsidP="004A4183">
                      <w:pPr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</w:pPr>
                      <w:r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  <w:t>La atención</w:t>
                      </w:r>
                      <w:r w:rsidR="004A4183" w:rsidRPr="004A4183"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  <w:t xml:space="preserve"> telefónica tienen carácter meramente informativo y su contenido carece de valor jurídico. El funcionario/a que le atienda valorará la información que se le pueda</w:t>
                      </w:r>
                      <w:r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  <w:t xml:space="preserve"> facilitar en ese momento ya que los datos pueden ser confidenciales y de uso exclusivo</w:t>
                      </w:r>
                      <w:r w:rsidR="004A4183" w:rsidRPr="004A4183"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  <w:t xml:space="preserve"> de la persona o entidad titular de</w:t>
                      </w:r>
                      <w:r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  <w:t xml:space="preserve"> la misma</w:t>
                      </w:r>
                      <w:bookmarkStart w:id="1" w:name="_GoBack"/>
                      <w:bookmarkEnd w:id="1"/>
                      <w:r w:rsidR="004A4183" w:rsidRPr="004A4183">
                        <w:rPr>
                          <w:b/>
                          <w:i/>
                          <w:iCs/>
                          <w:color w:val="1F4E79"/>
                          <w:lang w:eastAsia="es-ES"/>
                        </w:rPr>
                        <w:t>.</w:t>
                      </w:r>
                    </w:p>
                    <w:p w:rsidR="006058DA" w:rsidRPr="004A3FBB" w:rsidRDefault="006058DA" w:rsidP="006058DA">
                      <w:pPr>
                        <w:pStyle w:val="Prrafodelista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6058DA" w:rsidRDefault="006058DA" w:rsidP="006058D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6058DA">
        <w:rPr>
          <w:rFonts w:ascii="Arial" w:hAnsi="Arial" w:cs="Arial"/>
          <w:b/>
          <w:sz w:val="20"/>
          <w:szCs w:val="20"/>
        </w:rPr>
        <w:t>INFORMACIÓN AL CIUDADANO</w:t>
      </w:r>
    </w:p>
    <w:p w:rsidR="006058DA" w:rsidRPr="006058DA" w:rsidRDefault="006058DA" w:rsidP="006058DA">
      <w:pPr>
        <w:ind w:left="360"/>
        <w:jc w:val="both"/>
        <w:rPr>
          <w:lang w:val="es-ES_tradnl"/>
        </w:rPr>
      </w:pPr>
    </w:p>
    <w:p w:rsidR="006058DA" w:rsidRDefault="006058DA" w:rsidP="006058DA">
      <w:pPr>
        <w:pStyle w:val="Prrafodelista"/>
        <w:jc w:val="both"/>
        <w:rPr>
          <w:lang w:val="es-ES_tradnl"/>
        </w:rPr>
      </w:pPr>
    </w:p>
    <w:p w:rsidR="006058DA" w:rsidRDefault="006058DA" w:rsidP="006058DA">
      <w:pPr>
        <w:pStyle w:val="Prrafodelista"/>
        <w:jc w:val="both"/>
        <w:rPr>
          <w:lang w:val="es-ES_tradnl"/>
        </w:rPr>
      </w:pPr>
    </w:p>
    <w:p w:rsidR="006058DA" w:rsidRDefault="006058DA" w:rsidP="006058DA">
      <w:pPr>
        <w:pStyle w:val="Prrafodelista"/>
        <w:jc w:val="both"/>
        <w:rPr>
          <w:lang w:val="es-ES_tradnl"/>
        </w:rPr>
      </w:pPr>
    </w:p>
    <w:p w:rsidR="004A3FBB" w:rsidRPr="004A3FBB" w:rsidRDefault="004A3FBB" w:rsidP="004A3FBB">
      <w:pPr>
        <w:pStyle w:val="Prrafodelista"/>
        <w:rPr>
          <w:rFonts w:ascii="Arial" w:hAnsi="Arial" w:cs="Arial"/>
          <w:sz w:val="20"/>
          <w:szCs w:val="20"/>
        </w:rPr>
      </w:pPr>
    </w:p>
    <w:p w:rsidR="000C3A3A" w:rsidRDefault="000C3A3A" w:rsidP="000C3A3A">
      <w:pPr>
        <w:rPr>
          <w:b/>
        </w:rPr>
      </w:pPr>
    </w:p>
    <w:p w:rsidR="000C3A3A" w:rsidRDefault="000C3A3A" w:rsidP="000C3A3A">
      <w:pPr>
        <w:rPr>
          <w:b/>
        </w:rPr>
      </w:pPr>
    </w:p>
    <w:p w:rsidR="0019746C" w:rsidRDefault="0019746C"/>
    <w:sectPr w:rsidR="0019746C" w:rsidSect="00244494">
      <w:headerReference w:type="default" r:id="rId7"/>
      <w:pgSz w:w="11906" w:h="16838"/>
      <w:pgMar w:top="260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95F" w:rsidRDefault="00E9395F" w:rsidP="0033118A">
      <w:pPr>
        <w:spacing w:after="0" w:line="240" w:lineRule="auto"/>
      </w:pPr>
      <w:r>
        <w:separator/>
      </w:r>
    </w:p>
  </w:endnote>
  <w:endnote w:type="continuationSeparator" w:id="0">
    <w:p w:rsidR="00E9395F" w:rsidRDefault="00E9395F" w:rsidP="0033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95F" w:rsidRDefault="00E9395F" w:rsidP="0033118A">
      <w:pPr>
        <w:spacing w:after="0" w:line="240" w:lineRule="auto"/>
      </w:pPr>
      <w:r>
        <w:separator/>
      </w:r>
    </w:p>
  </w:footnote>
  <w:footnote w:type="continuationSeparator" w:id="0">
    <w:p w:rsidR="00E9395F" w:rsidRDefault="00E9395F" w:rsidP="00331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pPr w:vertAnchor="page" w:horzAnchor="page" w:tblpY="1"/>
      <w:tblW w:w="119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11906"/>
    </w:tblGrid>
    <w:tr w:rsidR="0033118A" w:rsidTr="00244494">
      <w:trPr>
        <w:cantSplit/>
        <w:trHeight w:hRule="exact" w:val="2608"/>
      </w:trPr>
      <w:tc>
        <w:tcPr>
          <w:tcW w:w="11906" w:type="dxa"/>
          <w:noWrap/>
        </w:tcPr>
        <w:p w:rsidR="0033118A" w:rsidRDefault="002976C6" w:rsidP="00244494">
          <w:pPr>
            <w:pStyle w:val="Encabezado"/>
            <w:jc w:val="center"/>
          </w:pPr>
          <w:r>
            <w:rPr>
              <w:noProof/>
              <w:lang w:eastAsia="es-ES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654050</wp:posOffset>
                </wp:positionH>
                <wp:positionV relativeFrom="paragraph">
                  <wp:posOffset>120650</wp:posOffset>
                </wp:positionV>
                <wp:extent cx="3074670" cy="1656080"/>
                <wp:effectExtent l="0" t="0" r="0" b="1270"/>
                <wp:wrapThrough wrapText="bothSides">
                  <wp:wrapPolygon edited="0">
                    <wp:start x="0" y="0"/>
                    <wp:lineTo x="0" y="21368"/>
                    <wp:lineTo x="21413" y="21368"/>
                    <wp:lineTo x="21413" y="0"/>
                    <wp:lineTo x="0" y="0"/>
                  </wp:wrapPolygon>
                </wp:wrapThrough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 DGIEM enero 2025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74670" cy="16560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:rsidR="0033118A" w:rsidRDefault="0033118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C58B8"/>
    <w:multiLevelType w:val="hybridMultilevel"/>
    <w:tmpl w:val="975E5CD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E20C25"/>
    <w:multiLevelType w:val="hybridMultilevel"/>
    <w:tmpl w:val="D06096AC"/>
    <w:lvl w:ilvl="0" w:tplc="4294BD90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A3A"/>
    <w:rsid w:val="00047D79"/>
    <w:rsid w:val="000A6CBE"/>
    <w:rsid w:val="000B4103"/>
    <w:rsid w:val="000C3A3A"/>
    <w:rsid w:val="0013104E"/>
    <w:rsid w:val="001353E8"/>
    <w:rsid w:val="0019746C"/>
    <w:rsid w:val="001F6198"/>
    <w:rsid w:val="00235B81"/>
    <w:rsid w:val="00244494"/>
    <w:rsid w:val="002976C6"/>
    <w:rsid w:val="0033118A"/>
    <w:rsid w:val="00335FD2"/>
    <w:rsid w:val="003C26F0"/>
    <w:rsid w:val="00455CEA"/>
    <w:rsid w:val="004A3FBB"/>
    <w:rsid w:val="004A4183"/>
    <w:rsid w:val="004E7DEE"/>
    <w:rsid w:val="00546BB5"/>
    <w:rsid w:val="006058DA"/>
    <w:rsid w:val="00681F44"/>
    <w:rsid w:val="006E3224"/>
    <w:rsid w:val="00752411"/>
    <w:rsid w:val="00765439"/>
    <w:rsid w:val="00805E6D"/>
    <w:rsid w:val="00873731"/>
    <w:rsid w:val="008B55BB"/>
    <w:rsid w:val="008E3810"/>
    <w:rsid w:val="00A441B7"/>
    <w:rsid w:val="00A60EC5"/>
    <w:rsid w:val="00C44004"/>
    <w:rsid w:val="00C67B06"/>
    <w:rsid w:val="00D0196C"/>
    <w:rsid w:val="00E93373"/>
    <w:rsid w:val="00E9395F"/>
    <w:rsid w:val="00F217D2"/>
    <w:rsid w:val="00F57B54"/>
    <w:rsid w:val="00F6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C2654E39-75D3-41AF-A62C-4E41647ED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3A3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118A"/>
  </w:style>
  <w:style w:type="paragraph" w:styleId="Piedepgina">
    <w:name w:val="footer"/>
    <w:basedOn w:val="Normal"/>
    <w:link w:val="Piedepgina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118A"/>
  </w:style>
  <w:style w:type="table" w:styleId="Tablaconcuadrcula">
    <w:name w:val="Table Grid"/>
    <w:basedOn w:val="Tablanormal"/>
    <w:uiPriority w:val="39"/>
    <w:rsid w:val="0033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0C3A3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35F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35F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992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b83c\Desktop\PLANTILLAS%20CONSEJER&#205;A\CEIP%20-%20DGEAIM%20-%20Gri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CEIP - DGEAIM - Gris.dotx</Template>
  <TotalTime>1</TotalTime>
  <Pages>1</Pages>
  <Words>106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CARM</Company>
  <LinksUpToDate>false</LinksUpToDate>
  <CharactersWithSpaces>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ALMAGRO BERNAL, MA. DOLORES</dc:creator>
  <cp:keywords/>
  <dc:description/>
  <cp:lastModifiedBy>BELCHI PARRA, MARIA</cp:lastModifiedBy>
  <cp:revision>2</cp:revision>
  <cp:lastPrinted>2020-09-25T11:06:00Z</cp:lastPrinted>
  <dcterms:created xsi:type="dcterms:W3CDTF">2025-01-29T18:55:00Z</dcterms:created>
  <dcterms:modified xsi:type="dcterms:W3CDTF">2025-01-29T18:55:00Z</dcterms:modified>
</cp:coreProperties>
</file>